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950F8" w14:textId="77777777" w:rsidR="00637BDF" w:rsidRDefault="00637BDF">
      <w:pPr>
        <w:rPr>
          <w:lang w:bidi="fr-FR"/>
        </w:rPr>
      </w:pPr>
    </w:p>
    <w:p w14:paraId="761FE8BC" w14:textId="3512A631" w:rsidR="00637BDF" w:rsidRPr="00637BDF" w:rsidRDefault="00637BDF" w:rsidP="00637BDF">
      <w:pPr>
        <w:jc w:val="center"/>
        <w:rPr>
          <w:rFonts w:asciiTheme="minorHAnsi" w:hAnsiTheme="minorHAnsi" w:cstheme="minorHAnsi"/>
          <w:sz w:val="28"/>
          <w:szCs w:val="28"/>
          <w:lang w:bidi="fr-FR"/>
        </w:rPr>
      </w:pPr>
      <w:r w:rsidRPr="00637BDF">
        <w:rPr>
          <w:rFonts w:asciiTheme="minorHAnsi" w:hAnsiTheme="minorHAnsi" w:cstheme="minorHAnsi"/>
          <w:sz w:val="28"/>
          <w:szCs w:val="28"/>
          <w:lang w:bidi="fr-FR"/>
        </w:rPr>
        <w:t>Avec le soutien :</w:t>
      </w:r>
    </w:p>
    <w:p w14:paraId="782C241D" w14:textId="77777777" w:rsidR="00637BDF" w:rsidRDefault="00637BDF">
      <w:pPr>
        <w:rPr>
          <w:lang w:bidi="fr-FR"/>
        </w:rPr>
      </w:pPr>
    </w:p>
    <w:p w14:paraId="4E02202B" w14:textId="77777777" w:rsidR="00637BDF" w:rsidRDefault="00637BDF">
      <w:pPr>
        <w:rPr>
          <w:lang w:bidi="fr-FR"/>
        </w:rPr>
      </w:pPr>
    </w:p>
    <w:p w14:paraId="7DA81564" w14:textId="77777777" w:rsidR="00637BDF" w:rsidRDefault="00637BDF">
      <w:pPr>
        <w:rPr>
          <w:lang w:bidi="fr-FR"/>
        </w:rPr>
      </w:pPr>
    </w:p>
    <w:p w14:paraId="07FF12A4" w14:textId="77777777" w:rsidR="00637BDF" w:rsidRDefault="00637BDF">
      <w:pPr>
        <w:rPr>
          <w:lang w:bidi="fr-FR"/>
        </w:rPr>
      </w:pPr>
    </w:p>
    <w:p w14:paraId="68B43F14" w14:textId="15DA8492" w:rsidR="00637BDF" w:rsidRDefault="00637BDF">
      <w:pPr>
        <w:rPr>
          <w:lang w:bidi="fr-FR"/>
        </w:rPr>
      </w:pPr>
      <w:bookmarkStart w:id="0" w:name="_GoBack"/>
      <w:bookmarkEnd w:id="0"/>
    </w:p>
    <w:p w14:paraId="771BFE82" w14:textId="14AA6A14" w:rsidR="00E821E2" w:rsidRDefault="003475AD">
      <w:r>
        <w:rPr>
          <w:noProof/>
          <w:color w:val="auto"/>
          <w:kern w:val="0"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BD7DEA0" wp14:editId="5FFF62C5">
                <wp:simplePos x="0" y="0"/>
                <wp:positionH relativeFrom="column">
                  <wp:posOffset>5257800</wp:posOffset>
                </wp:positionH>
                <wp:positionV relativeFrom="page">
                  <wp:posOffset>233680</wp:posOffset>
                </wp:positionV>
                <wp:extent cx="4744720" cy="2062480"/>
                <wp:effectExtent l="0" t="0" r="0" b="0"/>
                <wp:wrapSquare wrapText="bothSides"/>
                <wp:docPr id="37" name="Zone de texte 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720" cy="206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31A01F" w14:textId="2D921B9F" w:rsidR="003475AD" w:rsidRPr="00940BF6" w:rsidRDefault="00A96228" w:rsidP="00940BF6">
                            <w:pPr>
                              <w:pStyle w:val="En-tte"/>
                              <w:ind w:left="-567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3475AD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Pr="003475AD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40"/>
                                <w:szCs w:val="40"/>
                              </w:rPr>
                              <w:t>«</w:t>
                            </w:r>
                            <w:r w:rsidR="00A07355" w:rsidRPr="003475AD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44"/>
                                <w:szCs w:val="44"/>
                                <w:u w:val="single"/>
                              </w:rPr>
                              <w:t>Tout savoir sur les Bioth</w:t>
                            </w:r>
                            <w:r w:rsidR="00940BF6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44"/>
                                <w:szCs w:val="44"/>
                                <w:u w:val="single"/>
                              </w:rPr>
                              <w:t>érapies »</w:t>
                            </w:r>
                            <w:r w:rsidR="003475AD">
                              <w:rPr>
                                <w:noProof/>
                                <w:lang w:eastAsia="fr-FR"/>
                              </w:rPr>
                              <w:t xml:space="preserve">      </w:t>
                            </w:r>
                            <w:r w:rsidR="00940BF6">
                              <w:rPr>
                                <w:noProof/>
                                <w:lang w:eastAsia="fr-FR"/>
                              </w:rPr>
                              <w:t xml:space="preserve">     </w:t>
                            </w:r>
                            <w:r w:rsidR="003475A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0B75B0" wp14:editId="254F0AB7">
                                  <wp:extent cx="2171981" cy="1057009"/>
                                  <wp:effectExtent l="0" t="0" r="0" b="0"/>
                                  <wp:docPr id="1" name="Image 1" descr="診療内容・検査一覧｜いしはらクリニック｜沖縄県うるま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診療内容・検査一覧｜いしはらクリニック｜沖縄県うるま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5519" cy="1107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0BF6">
                              <w:rPr>
                                <w:noProof/>
                                <w:lang w:eastAsia="fr-FR"/>
                              </w:rPr>
                              <w:t xml:space="preserve">                        </w:t>
                            </w:r>
                            <w:r w:rsidR="00940BF6" w:rsidRPr="00940BF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7715A1" wp14:editId="1F857C16">
                                  <wp:extent cx="2053211" cy="1530966"/>
                                  <wp:effectExtent l="0" t="0" r="4445" b="0"/>
                                  <wp:docPr id="1026" name="Picture 2" descr="Шприц-ручка для подкожных инъекций - фото презентац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Шприц-ручка для подкожных инъекций - фото презентац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211" cy="1530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56F7C" w14:textId="4C240264" w:rsidR="00B571ED" w:rsidRDefault="00940BF6" w:rsidP="00B571ED">
                            <w:pPr>
                              <w:pStyle w:val="En-tte"/>
                              <w:ind w:left="-56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6082AA0F" w14:textId="77777777" w:rsidR="00B571ED" w:rsidRDefault="00B571ED" w:rsidP="00B571ED">
                            <w:pPr>
                              <w:pStyle w:val="En-tte"/>
                              <w:ind w:left="-56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C2DC44" w14:textId="0989DC1C" w:rsidR="00B571ED" w:rsidRPr="00147B97" w:rsidRDefault="00B571ED" w:rsidP="00B571ED">
                            <w:pPr>
                              <w:pStyle w:val="En-tte"/>
                              <w:ind w:left="-56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88D5E0" w14:textId="22FD975B" w:rsidR="00BF7EA0" w:rsidRPr="00B571ED" w:rsidRDefault="00C60537" w:rsidP="00BF7EA0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6"/>
                                <w:szCs w:val="46"/>
                              </w:rPr>
                              <w:t>hhh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BD7DEA0" id="_x0000_t202" coordsize="21600,21600" o:spt="202" path="m,l,21600r21600,l21600,xe">
                <v:stroke joinstyle="miter"/>
                <v:path gradientshapeok="t" o:connecttype="rect"/>
              </v:shapetype>
              <v:shape id="Zone de texte 39" o:spid="_x0000_s1026" type="#_x0000_t202" style="position:absolute;margin-left:414pt;margin-top:18.4pt;width:373.6pt;height:162.4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631A01F" w14:textId="2D921B9F" w:rsidR="003475AD" w:rsidRPr="00940BF6" w:rsidRDefault="00A96228" w:rsidP="00940BF6">
                      <w:pPr>
                        <w:pStyle w:val="En-tte"/>
                        <w:ind w:left="-567"/>
                        <w:rPr>
                          <w:rFonts w:asciiTheme="minorHAnsi" w:hAnsiTheme="minorHAnsi" w:cstheme="minorHAnsi"/>
                          <w:b/>
                          <w:color w:val="0070C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40"/>
                          <w:szCs w:val="40"/>
                        </w:rPr>
                        <w:t xml:space="preserve">     </w:t>
                      </w:r>
                      <w:r w:rsidR="003475AD">
                        <w:rPr>
                          <w:rFonts w:asciiTheme="minorHAnsi" w:hAnsiTheme="minorHAnsi" w:cstheme="minorHAnsi"/>
                          <w:b/>
                          <w:color w:val="FF0000"/>
                          <w:sz w:val="40"/>
                          <w:szCs w:val="40"/>
                        </w:rPr>
                        <w:t xml:space="preserve">        </w:t>
                      </w:r>
                      <w:proofErr w:type="gramStart"/>
                      <w:r w:rsidRPr="003475AD">
                        <w:rPr>
                          <w:rFonts w:asciiTheme="minorHAnsi" w:hAnsiTheme="minorHAnsi" w:cstheme="minorHAnsi"/>
                          <w:b/>
                          <w:color w:val="0070C0"/>
                          <w:sz w:val="40"/>
                          <w:szCs w:val="40"/>
                        </w:rPr>
                        <w:t>«</w:t>
                      </w:r>
                      <w:r w:rsidR="00A07355" w:rsidRPr="003475AD">
                        <w:rPr>
                          <w:rFonts w:asciiTheme="minorHAnsi" w:hAnsiTheme="minorHAnsi" w:cstheme="minorHAnsi"/>
                          <w:b/>
                          <w:color w:val="0070C0"/>
                          <w:sz w:val="44"/>
                          <w:szCs w:val="44"/>
                          <w:u w:val="single"/>
                        </w:rPr>
                        <w:t>Tout</w:t>
                      </w:r>
                      <w:proofErr w:type="gramEnd"/>
                      <w:r w:rsidR="00A07355" w:rsidRPr="003475AD">
                        <w:rPr>
                          <w:rFonts w:asciiTheme="minorHAnsi" w:hAnsiTheme="minorHAnsi" w:cstheme="minorHAnsi"/>
                          <w:b/>
                          <w:color w:val="0070C0"/>
                          <w:sz w:val="44"/>
                          <w:szCs w:val="44"/>
                          <w:u w:val="single"/>
                        </w:rPr>
                        <w:t xml:space="preserve"> savoir sur les Bioth</w:t>
                      </w:r>
                      <w:r w:rsidR="00940BF6">
                        <w:rPr>
                          <w:rFonts w:asciiTheme="minorHAnsi" w:hAnsiTheme="minorHAnsi" w:cstheme="minorHAnsi"/>
                          <w:b/>
                          <w:color w:val="0070C0"/>
                          <w:sz w:val="44"/>
                          <w:szCs w:val="44"/>
                          <w:u w:val="single"/>
                        </w:rPr>
                        <w:t>érapies »</w:t>
                      </w:r>
                      <w:r w:rsidR="003475AD">
                        <w:rPr>
                          <w:noProof/>
                          <w:lang w:eastAsia="fr-FR"/>
                        </w:rPr>
                        <w:t xml:space="preserve">      </w:t>
                      </w:r>
                      <w:r w:rsidR="00940BF6">
                        <w:rPr>
                          <w:noProof/>
                          <w:lang w:eastAsia="fr-FR"/>
                        </w:rPr>
                        <w:t xml:space="preserve">     </w:t>
                      </w:r>
                      <w:r w:rsidR="003475A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0B75B0" wp14:editId="254F0AB7">
                            <wp:extent cx="2171981" cy="1057009"/>
                            <wp:effectExtent l="0" t="0" r="0" b="0"/>
                            <wp:docPr id="1" name="Image 1" descr="診療内容・検査一覧｜いしはらクリニック｜沖縄県うるま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診療内容・検査一覧｜いしはらクリニック｜沖縄県うるま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5519" cy="1107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0BF6">
                        <w:rPr>
                          <w:noProof/>
                          <w:lang w:eastAsia="fr-FR"/>
                        </w:rPr>
                        <w:t xml:space="preserve">                        </w:t>
                      </w:r>
                      <w:r w:rsidR="00940BF6" w:rsidRPr="00940BF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7715A1" wp14:editId="1F857C16">
                            <wp:extent cx="2053211" cy="1530966"/>
                            <wp:effectExtent l="0" t="0" r="4445" b="0"/>
                            <wp:docPr id="1026" name="Picture 2" descr="Шприц-ручка для подкожных инъекций - фото презентац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Шприц-ручка для подкожных инъекций - фото презентац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211" cy="1530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56F7C" w14:textId="4C240264" w:rsidR="00B571ED" w:rsidRDefault="00940BF6" w:rsidP="00B571ED">
                      <w:pPr>
                        <w:pStyle w:val="En-tte"/>
                        <w:ind w:left="-567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6082AA0F" w14:textId="77777777" w:rsidR="00B571ED" w:rsidRDefault="00B571ED" w:rsidP="00B571ED">
                      <w:pPr>
                        <w:pStyle w:val="En-tte"/>
                        <w:ind w:left="-567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0FC2DC44" w14:textId="0989DC1C" w:rsidR="00B571ED" w:rsidRPr="00147B97" w:rsidRDefault="00B571ED" w:rsidP="00B571ED">
                      <w:pPr>
                        <w:pStyle w:val="En-tte"/>
                        <w:ind w:left="-567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4188D5E0" w14:textId="22FD975B" w:rsidR="00BF7EA0" w:rsidRPr="00B571ED" w:rsidRDefault="00C60537" w:rsidP="00BF7EA0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w w:val="90"/>
                          <w:sz w:val="46"/>
                          <w:szCs w:val="4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6"/>
                          <w:szCs w:val="46"/>
                        </w:rPr>
                        <w:t>hhh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00D267F6" wp14:editId="2E019A39">
                <wp:simplePos x="0" y="0"/>
                <wp:positionH relativeFrom="column">
                  <wp:posOffset>5379720</wp:posOffset>
                </wp:positionH>
                <wp:positionV relativeFrom="margin">
                  <wp:posOffset>1211580</wp:posOffset>
                </wp:positionV>
                <wp:extent cx="4739640" cy="6042660"/>
                <wp:effectExtent l="0" t="0" r="3810" b="0"/>
                <wp:wrapNone/>
                <wp:docPr id="26" name="Zone de texte 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604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E4C4A9" w14:textId="77777777" w:rsidR="00B571ED" w:rsidRPr="0059173C" w:rsidRDefault="00B571ED" w:rsidP="00B571ED">
                            <w:pPr>
                              <w:pStyle w:val="En-tte"/>
                              <w:ind w:left="-567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DEA89B5" w14:textId="77777777" w:rsidR="003475AD" w:rsidRDefault="003475AD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D85FAA" w14:textId="77777777" w:rsidR="003475AD" w:rsidRDefault="003475AD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D3CA19" w14:textId="77777777" w:rsidR="003475AD" w:rsidRDefault="003475AD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CC263EC" w14:textId="77777777" w:rsidR="003475AD" w:rsidRDefault="003475AD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596128" w14:textId="2EFD0C02" w:rsidR="00B571ED" w:rsidRPr="006C456E" w:rsidRDefault="00A07355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C456E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Jeudi 14 novembre 2024</w:t>
                            </w:r>
                          </w:p>
                          <w:p w14:paraId="7574E6DD" w14:textId="20C9926A" w:rsidR="00A07355" w:rsidRPr="006C456E" w:rsidRDefault="00A07355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7002B629" w14:textId="1A7659AA" w:rsidR="00A07355" w:rsidRPr="006C456E" w:rsidRDefault="00A07355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C456E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De 9h à 17h</w:t>
                            </w:r>
                          </w:p>
                          <w:p w14:paraId="49F12C99" w14:textId="77777777" w:rsidR="00B571ED" w:rsidRPr="0059173C" w:rsidRDefault="00B571ED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448C718" w14:textId="30B25CF2" w:rsidR="00B571ED" w:rsidRPr="003475AD" w:rsidRDefault="00A96228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C456E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36"/>
                                <w:szCs w:val="36"/>
                              </w:rPr>
                              <w:t>Fiap</w:t>
                            </w:r>
                            <w:r w:rsidR="00A07355" w:rsidRPr="003475AD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– 30 rue Cabanis 75014 Paris</w:t>
                            </w:r>
                          </w:p>
                          <w:p w14:paraId="2DD8B6BC" w14:textId="62B6A3EC" w:rsidR="00C60537" w:rsidRPr="00C60537" w:rsidRDefault="00C60537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6053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(métro arrêt Glacière (ligne 6), à proximité de la station Denfert-Rochereau du RER B)</w:t>
                            </w:r>
                          </w:p>
                          <w:p w14:paraId="370AB192" w14:textId="77777777" w:rsidR="00B571ED" w:rsidRPr="0059173C" w:rsidRDefault="00B571ED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04AFD51" w14:textId="77777777" w:rsidR="00B571ED" w:rsidRPr="0059173C" w:rsidRDefault="00B571ED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7E4C6A5" w14:textId="5148C8B5" w:rsidR="00B571ED" w:rsidRDefault="00B571ED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Session</w:t>
                            </w:r>
                            <w:r w:rsidR="009F3CE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animée</w:t>
                            </w:r>
                            <w:r w:rsidR="009F3CE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par :</w:t>
                            </w:r>
                          </w:p>
                          <w:p w14:paraId="366C0556" w14:textId="77777777" w:rsidR="00030964" w:rsidRDefault="00C60537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05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Pr S. BARBAROT,</w:t>
                            </w:r>
                            <w:r w:rsidR="0003096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Pr JD. BOUAZIZ,</w:t>
                            </w:r>
                            <w:r w:rsidRPr="00C605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 F. CORGIBET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7B68A841" w14:textId="77777777" w:rsidR="00030964" w:rsidRDefault="00C60537" w:rsidP="00B571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05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Dr N. JOUAN, </w:t>
                            </w:r>
                            <w:r w:rsidR="00A07355" w:rsidRPr="00C605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Pr T. P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ASSERON</w:t>
                            </w:r>
                            <w:r w:rsidR="00A07355" w:rsidRPr="00C605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C605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Dr M. REVERTE, </w:t>
                            </w:r>
                          </w:p>
                          <w:p w14:paraId="3D0B1059" w14:textId="723C6946" w:rsidR="00A07355" w:rsidRPr="00030964" w:rsidRDefault="00C60537" w:rsidP="0003096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Pr MA</w:t>
                            </w:r>
                            <w:r w:rsidR="0024094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RICHARD,</w:t>
                            </w:r>
                            <w:r w:rsidR="00A07355" w:rsidRPr="00C605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Pr A. SORIA, </w:t>
                            </w:r>
                            <w:r w:rsidR="0003096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Pr M. VIGUIER</w:t>
                            </w:r>
                          </w:p>
                          <w:p w14:paraId="4836A27F" w14:textId="77777777" w:rsidR="00B571ED" w:rsidRDefault="00B571ED" w:rsidP="00B571ED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304C770" w14:textId="77777777" w:rsidR="00B571ED" w:rsidRDefault="0059173C" w:rsidP="00B571ED">
                            <w:pPr>
                              <w:pStyle w:val="En-tte"/>
                              <w:ind w:left="-567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      </w:t>
                            </w:r>
                            <w:r w:rsidRPr="006523C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98CF59" wp14:editId="1D5765A5">
                                  <wp:extent cx="784860" cy="659737"/>
                                  <wp:effectExtent l="0" t="0" r="0" b="762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382" cy="665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6403B5" w14:textId="77777777" w:rsidR="00167070" w:rsidRDefault="00167070" w:rsidP="00B571ED">
                            <w:pPr>
                              <w:pStyle w:val="En-tte"/>
                              <w:ind w:left="-567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2CEEFF83" w14:textId="1C27F69E" w:rsidR="00167070" w:rsidRPr="0059173C" w:rsidRDefault="00075898" w:rsidP="00167070">
                            <w:pPr>
                              <w:pStyle w:val="En-tte"/>
                              <w:ind w:left="-567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Organisée par </w:t>
                            </w:r>
                            <w:r w:rsidR="00167070" w:rsidRPr="005917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la Fédération Française de Formation</w:t>
                            </w:r>
                          </w:p>
                          <w:p w14:paraId="67CD0660" w14:textId="4822AAEA" w:rsidR="00167070" w:rsidRDefault="00167070" w:rsidP="00167070">
                            <w:pPr>
                              <w:pStyle w:val="En-tte"/>
                              <w:ind w:left="-567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Continue et d’Evaluation en Dermatologie-Vénéréologie</w:t>
                            </w:r>
                          </w:p>
                          <w:p w14:paraId="486A8343" w14:textId="337D0A71" w:rsidR="00A07355" w:rsidRDefault="00A07355" w:rsidP="00603BA9">
                            <w:pPr>
                              <w:pStyle w:val="En-tt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2FB2F00" w14:textId="26F7285E" w:rsidR="00A07355" w:rsidRPr="0059173C" w:rsidRDefault="00A07355" w:rsidP="00C60537">
                            <w:pPr>
                              <w:pStyle w:val="En-tte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Coordinateur : Dr Marc REVERTE</w:t>
                            </w:r>
                          </w:p>
                          <w:p w14:paraId="3F7A7D26" w14:textId="77777777" w:rsidR="00167070" w:rsidRPr="00B571ED" w:rsidRDefault="00167070" w:rsidP="00B571ED">
                            <w:pPr>
                              <w:pStyle w:val="En-tte"/>
                              <w:ind w:left="-567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91FE056" w14:textId="77777777" w:rsidR="00BF7EA0" w:rsidRPr="00B571ED" w:rsidRDefault="00BF7EA0" w:rsidP="00BF7EA0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D267F6" id="Zone de texte 28" o:spid="_x0000_s1027" type="#_x0000_t202" style="position:absolute;margin-left:423.6pt;margin-top:95.4pt;width:373.2pt;height:475.8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BE4C4A9" w14:textId="77777777" w:rsidR="00B571ED" w:rsidRPr="0059173C" w:rsidRDefault="00B571ED" w:rsidP="00B571ED">
                      <w:pPr>
                        <w:pStyle w:val="En-tte"/>
                        <w:ind w:left="-567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DEA89B5" w14:textId="77777777" w:rsidR="003475AD" w:rsidRDefault="003475AD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52D85FAA" w14:textId="77777777" w:rsidR="003475AD" w:rsidRDefault="003475AD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43D3CA19" w14:textId="77777777" w:rsidR="003475AD" w:rsidRDefault="003475AD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3CC263EC" w14:textId="77777777" w:rsidR="003475AD" w:rsidRDefault="003475AD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52596128" w14:textId="2EFD0C02" w:rsidR="00B571ED" w:rsidRPr="006C456E" w:rsidRDefault="00A07355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C456E">
                        <w:rPr>
                          <w:rFonts w:asciiTheme="minorHAnsi" w:hAnsiTheme="minorHAnsi" w:cstheme="minorHAnsi"/>
                          <w:b/>
                          <w:color w:val="0070C0"/>
                          <w:sz w:val="32"/>
                          <w:szCs w:val="32"/>
                        </w:rPr>
                        <w:t>Jeudi 14 novembre 2024</w:t>
                      </w:r>
                    </w:p>
                    <w:p w14:paraId="7574E6DD" w14:textId="20C9926A" w:rsidR="00A07355" w:rsidRPr="006C456E" w:rsidRDefault="00A07355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14:paraId="7002B629" w14:textId="1A7659AA" w:rsidR="00A07355" w:rsidRPr="006C456E" w:rsidRDefault="00A07355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6C456E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>De 9h à 17h</w:t>
                      </w:r>
                    </w:p>
                    <w:p w14:paraId="49F12C99" w14:textId="77777777" w:rsidR="00B571ED" w:rsidRPr="0059173C" w:rsidRDefault="00B571ED" w:rsidP="00B571ED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448C718" w14:textId="30B25CF2" w:rsidR="00B571ED" w:rsidRPr="003475AD" w:rsidRDefault="00A96228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  <w:proofErr w:type="spellStart"/>
                      <w:r w:rsidRPr="006C456E">
                        <w:rPr>
                          <w:rFonts w:asciiTheme="minorHAnsi" w:hAnsiTheme="minorHAnsi" w:cstheme="minorHAnsi"/>
                          <w:b/>
                          <w:color w:val="0070C0"/>
                          <w:sz w:val="36"/>
                          <w:szCs w:val="36"/>
                        </w:rPr>
                        <w:t>Fiap</w:t>
                      </w:r>
                      <w:proofErr w:type="spellEnd"/>
                      <w:r w:rsidR="00A07355" w:rsidRPr="003475AD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 – 30 rue Cabanis 75014 Paris</w:t>
                      </w:r>
                    </w:p>
                    <w:p w14:paraId="2DD8B6BC" w14:textId="62B6A3EC" w:rsidR="00C60537" w:rsidRPr="00C60537" w:rsidRDefault="00C60537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C6053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C6053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métro</w:t>
                      </w:r>
                      <w:proofErr w:type="gramEnd"/>
                      <w:r w:rsidRPr="00C6053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arrêt Glacière (ligne 6), à proximité de la station Denfert-Rochereau du RER B)</w:t>
                      </w:r>
                    </w:p>
                    <w:p w14:paraId="370AB192" w14:textId="77777777" w:rsidR="00B571ED" w:rsidRPr="0059173C" w:rsidRDefault="00B571ED" w:rsidP="00B571ED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04AFD51" w14:textId="77777777" w:rsidR="00B571ED" w:rsidRPr="0059173C" w:rsidRDefault="00B571ED" w:rsidP="00B571ED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7E4C6A5" w14:textId="5148C8B5" w:rsidR="00B571ED" w:rsidRDefault="00B571ED" w:rsidP="00B571E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Session</w:t>
                      </w:r>
                      <w:r w:rsidR="009F3CE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</w:t>
                      </w:r>
                      <w:r w:rsidRPr="005917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animée</w:t>
                      </w:r>
                      <w:r w:rsidR="009F3CE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</w:t>
                      </w:r>
                      <w:r w:rsidRPr="005917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par :</w:t>
                      </w:r>
                    </w:p>
                    <w:p w14:paraId="366C0556" w14:textId="77777777" w:rsidR="00030964" w:rsidRDefault="00C60537" w:rsidP="00B571ED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C6053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Pr S. BARBAROT,</w:t>
                      </w:r>
                      <w:r w:rsidR="00030964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Pr JD. BOUAZIZ,</w:t>
                      </w:r>
                      <w:r w:rsidRPr="00C6053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Dr F. CORGIBET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</w:p>
                    <w:p w14:paraId="7B68A841" w14:textId="77777777" w:rsidR="00030964" w:rsidRDefault="00C60537" w:rsidP="00B571ED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C6053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Dr N. JOUAN, </w:t>
                      </w:r>
                      <w:r w:rsidR="00A07355" w:rsidRPr="00C6053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Pr T. P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ASSERON</w:t>
                      </w:r>
                      <w:r w:rsidR="00A07355" w:rsidRPr="00C6053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C6053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Dr M. REVERTE, </w:t>
                      </w:r>
                    </w:p>
                    <w:p w14:paraId="3D0B1059" w14:textId="723C6946" w:rsidR="00A07355" w:rsidRPr="00030964" w:rsidRDefault="00C60537" w:rsidP="00030964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Pr MA</w:t>
                      </w:r>
                      <w:r w:rsidR="00240942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RICHARD,</w:t>
                      </w:r>
                      <w:r w:rsidR="00A07355" w:rsidRPr="00C6053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Pr A. SORIA, </w:t>
                      </w:r>
                      <w:r w:rsidR="00030964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Pr M. VIGUIER</w:t>
                      </w:r>
                    </w:p>
                    <w:p w14:paraId="4836A27F" w14:textId="77777777" w:rsidR="00B571ED" w:rsidRDefault="00B571ED" w:rsidP="00B571ED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304C770" w14:textId="77777777" w:rsidR="00B571ED" w:rsidRDefault="0059173C" w:rsidP="00B571ED">
                      <w:pPr>
                        <w:pStyle w:val="En-tte"/>
                        <w:ind w:left="-567"/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            </w:t>
                      </w:r>
                      <w:r w:rsidRPr="006523C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98CF59" wp14:editId="1D5765A5">
                            <wp:extent cx="784860" cy="659737"/>
                            <wp:effectExtent l="0" t="0" r="0" b="762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382" cy="665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6403B5" w14:textId="77777777" w:rsidR="00167070" w:rsidRDefault="00167070" w:rsidP="00B571ED">
                      <w:pPr>
                        <w:pStyle w:val="En-tte"/>
                        <w:ind w:left="-567"/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14:paraId="2CEEFF83" w14:textId="1C27F69E" w:rsidR="00167070" w:rsidRPr="0059173C" w:rsidRDefault="00075898" w:rsidP="00167070">
                      <w:pPr>
                        <w:pStyle w:val="En-tte"/>
                        <w:ind w:left="-567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Organisée par </w:t>
                      </w:r>
                      <w:r w:rsidR="00167070" w:rsidRPr="005917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la Fédération Française de Formation</w:t>
                      </w:r>
                    </w:p>
                    <w:p w14:paraId="67CD0660" w14:textId="4822AAEA" w:rsidR="00167070" w:rsidRDefault="00167070" w:rsidP="00167070">
                      <w:pPr>
                        <w:pStyle w:val="En-tte"/>
                        <w:ind w:left="-567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Continue et d’</w:t>
                      </w:r>
                      <w:proofErr w:type="spellStart"/>
                      <w:r w:rsidRPr="005917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Evaluation</w:t>
                      </w:r>
                      <w:proofErr w:type="spellEnd"/>
                      <w:r w:rsidRPr="005917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en Dermatologie-Vénéréologie</w:t>
                      </w:r>
                    </w:p>
                    <w:p w14:paraId="486A8343" w14:textId="337D0A71" w:rsidR="00A07355" w:rsidRDefault="00A07355" w:rsidP="00603BA9">
                      <w:pPr>
                        <w:pStyle w:val="En-tt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2FB2F00" w14:textId="26F7285E" w:rsidR="00A07355" w:rsidRPr="0059173C" w:rsidRDefault="00A07355" w:rsidP="00C60537">
                      <w:pPr>
                        <w:pStyle w:val="En-tte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Coordinateur : Dr Marc REVERTE</w:t>
                      </w:r>
                    </w:p>
                    <w:p w14:paraId="3F7A7D26" w14:textId="77777777" w:rsidR="00167070" w:rsidRPr="00B571ED" w:rsidRDefault="00167070" w:rsidP="00B571ED">
                      <w:pPr>
                        <w:pStyle w:val="En-tte"/>
                        <w:ind w:left="-567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591FE056" w14:textId="77777777" w:rsidR="00BF7EA0" w:rsidRPr="00B571ED" w:rsidRDefault="00BF7EA0" w:rsidP="00BF7EA0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color w:val="2E3640"/>
                          <w:w w:val="9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E16C8">
        <w:rPr>
          <w:noProof/>
          <w:color w:val="auto"/>
          <w:kern w:val="0"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5B7763C7" wp14:editId="0E3BADBD">
                <wp:simplePos x="0" y="0"/>
                <wp:positionH relativeFrom="column">
                  <wp:posOffset>5752651</wp:posOffset>
                </wp:positionH>
                <wp:positionV relativeFrom="page">
                  <wp:posOffset>6486861</wp:posOffset>
                </wp:positionV>
                <wp:extent cx="1473573" cy="800100"/>
                <wp:effectExtent l="0" t="0" r="0" b="0"/>
                <wp:wrapNone/>
                <wp:docPr id="16" name="Zone de texte 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57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2B66AF" w14:textId="77777777" w:rsidR="00BF7EA0" w:rsidRPr="00251FD3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bidi="fr-FR"/>
                              </w:rPr>
                              <w:t>Numéro du bâtiment et nom de la rue</w:t>
                            </w:r>
                          </w:p>
                          <w:p w14:paraId="390F0BE9" w14:textId="77777777" w:rsidR="00BF7EA0" w:rsidRPr="00251FD3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bidi="fr-FR"/>
                              </w:rPr>
                              <w:t>Code postal, Ville</w:t>
                            </w:r>
                          </w:p>
                          <w:p w14:paraId="1148B64D" w14:textId="77777777" w:rsidR="00BF7EA0" w:rsidRPr="00251FD3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bidi="fr-FR"/>
                              </w:rPr>
                              <w:t xml:space="preserve">Tél : 01 23 45 67 89  </w:t>
                            </w:r>
                          </w:p>
                          <w:p w14:paraId="2D86547B" w14:textId="77777777" w:rsidR="00BF7EA0" w:rsidRPr="00251FD3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bidi="fr-FR"/>
                              </w:rPr>
                              <w:t>Télécopie : 01 23 45 67 89</w:t>
                            </w:r>
                          </w:p>
                          <w:p w14:paraId="1563C87B" w14:textId="77777777" w:rsidR="00BF7EA0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bidi="fr-FR"/>
                              </w:rPr>
                              <w:t>www.votresiteweb.com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7763C7" id="Zone de texte 18" o:spid="_x0000_s1028" type="#_x0000_t202" style="position:absolute;margin-left:452.95pt;margin-top:510.8pt;width:116.05pt;height:6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12B66AF" w14:textId="77777777" w:rsidR="00BF7EA0" w:rsidRPr="00251FD3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90"/>
                          <w:sz w:val="14"/>
                          <w:szCs w:val="14"/>
                          <w:lang w:bidi="fr-FR"/>
                        </w:rPr>
                        <w:t>Numéro du bâtiment et nom de la rue</w:t>
                      </w:r>
                    </w:p>
                    <w:p w14:paraId="390F0BE9" w14:textId="77777777" w:rsidR="00BF7EA0" w:rsidRPr="00251FD3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90"/>
                          <w:sz w:val="14"/>
                          <w:szCs w:val="14"/>
                          <w:lang w:bidi="fr-FR"/>
                        </w:rPr>
                        <w:t>Code postal, Ville</w:t>
                      </w:r>
                    </w:p>
                    <w:p w14:paraId="1148B64D" w14:textId="77777777" w:rsidR="00BF7EA0" w:rsidRPr="00251FD3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90"/>
                          <w:sz w:val="14"/>
                          <w:szCs w:val="14"/>
                          <w:lang w:bidi="fr-FR"/>
                        </w:rPr>
                        <w:t xml:space="preserve">Tél : 01 23 45 67 89  </w:t>
                      </w:r>
                    </w:p>
                    <w:p w14:paraId="2D86547B" w14:textId="77777777" w:rsidR="00BF7EA0" w:rsidRPr="00251FD3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90"/>
                          <w:sz w:val="14"/>
                          <w:szCs w:val="14"/>
                          <w:lang w:bidi="fr-FR"/>
                        </w:rPr>
                        <w:t>Télécopie : 01 23 45 67 89</w:t>
                      </w:r>
                    </w:p>
                    <w:p w14:paraId="1563C87B" w14:textId="77777777" w:rsidR="00BF7EA0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90"/>
                          <w:sz w:val="14"/>
                          <w:szCs w:val="14"/>
                          <w:lang w:bidi="fr-FR"/>
                        </w:rPr>
                        <w:t>www.votresiteweb.com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3271">
        <w:rPr>
          <w:noProof/>
          <w:color w:val="auto"/>
          <w:kern w:val="0"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2284DEC3" wp14:editId="5E62B408">
                <wp:simplePos x="0" y="0"/>
                <wp:positionH relativeFrom="column">
                  <wp:posOffset>8599170</wp:posOffset>
                </wp:positionH>
                <wp:positionV relativeFrom="page">
                  <wp:posOffset>6263640</wp:posOffset>
                </wp:positionV>
                <wp:extent cx="1428750" cy="400050"/>
                <wp:effectExtent l="0" t="0" r="0" b="0"/>
                <wp:wrapNone/>
                <wp:docPr id="24" name="Zone de texte 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4EB9FD" w14:textId="77777777" w:rsidR="00BF7EA0" w:rsidRDefault="00BF7EA0" w:rsidP="00BF7EA0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40"/>
                                <w:w w:val="90"/>
                                <w:sz w:val="36"/>
                                <w:szCs w:val="36"/>
                                <w:lang w:bidi="fr-FR"/>
                              </w:rPr>
                              <w:t>technologie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84DEC3" id="Zone de texte 26" o:spid="_x0000_s1029" type="#_x0000_t202" style="position:absolute;margin-left:677.1pt;margin-top:493.2pt;width:112.5pt;height:31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24EB9FD" w14:textId="77777777" w:rsidR="00BF7EA0" w:rsidRDefault="00BF7EA0" w:rsidP="00BF7EA0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FFFFFE"/>
                          <w:w w:val="90"/>
                          <w:sz w:val="36"/>
                          <w:szCs w:val="36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E"/>
                          <w:spacing w:val="40"/>
                          <w:w w:val="90"/>
                          <w:sz w:val="36"/>
                          <w:szCs w:val="36"/>
                          <w:lang w:bidi="fr-FR"/>
                        </w:rPr>
                        <w:t>technologie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FD3271">
        <w:rPr>
          <w:noProof/>
          <w:color w:val="auto"/>
          <w:kern w:val="0"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BA184E8" wp14:editId="4E745E45">
                <wp:simplePos x="0" y="0"/>
                <wp:positionH relativeFrom="column">
                  <wp:posOffset>9014460</wp:posOffset>
                </wp:positionH>
                <wp:positionV relativeFrom="page">
                  <wp:posOffset>6494780</wp:posOffset>
                </wp:positionV>
                <wp:extent cx="742950" cy="285750"/>
                <wp:effectExtent l="0" t="0" r="0" b="0"/>
                <wp:wrapNone/>
                <wp:docPr id="25" name="Zone de texte 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EAC42C" w14:textId="77777777" w:rsidR="00BF7EA0" w:rsidRDefault="00BF7EA0" w:rsidP="00BF7EA0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A184E8" id="Zone de texte 27" o:spid="_x0000_s1030" type="#_x0000_t202" style="position:absolute;margin-left:709.8pt;margin-top:511.4pt;width:58.5pt;height:2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BEAC42C" w14:textId="77777777" w:rsidR="00BF7EA0" w:rsidRDefault="00BF7EA0" w:rsidP="00BF7EA0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w w:val="90"/>
                          <w:sz w:val="18"/>
                          <w:szCs w:val="1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D3271">
        <w:rPr>
          <w:noProof/>
          <w:color w:val="auto"/>
          <w:kern w:val="0"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61515A6D" wp14:editId="50C0D545">
                <wp:simplePos x="0" y="0"/>
                <wp:positionH relativeFrom="column">
                  <wp:posOffset>4146550</wp:posOffset>
                </wp:positionH>
                <wp:positionV relativeFrom="page">
                  <wp:posOffset>5834380</wp:posOffset>
                </wp:positionV>
                <wp:extent cx="960755" cy="257810"/>
                <wp:effectExtent l="0" t="0" r="0" b="8890"/>
                <wp:wrapNone/>
                <wp:docPr id="34" name="Zone de texte 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FC58FD" w14:textId="77777777" w:rsidR="00BF7EA0" w:rsidRDefault="00BF7EA0" w:rsidP="00BF7EA0">
                            <w:pPr>
                              <w:widowControl w:val="0"/>
                              <w:spacing w:line="2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22"/>
                                <w:szCs w:val="22"/>
                                <w:lang w:bidi="fr-FR"/>
                              </w:rPr>
                              <w:t>technologie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515A6D" id="Zone de texte 36" o:spid="_x0000_s1031" type="#_x0000_t202" style="position:absolute;margin-left:326.5pt;margin-top:459.4pt;width:75.65pt;height:20.3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BFC58FD" w14:textId="77777777" w:rsidR="00BF7EA0" w:rsidRDefault="00BF7EA0" w:rsidP="00BF7EA0">
                      <w:pPr>
                        <w:widowControl w:val="0"/>
                        <w:spacing w:line="260" w:lineRule="exact"/>
                        <w:rPr>
                          <w:rFonts w:ascii="Arial" w:hAnsi="Arial" w:cs="Arial"/>
                          <w:color w:val="FFFFFE"/>
                          <w:w w:val="90"/>
                          <w:sz w:val="22"/>
                          <w:szCs w:val="22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22"/>
                          <w:szCs w:val="22"/>
                          <w:lang w:bidi="fr-FR"/>
                        </w:rPr>
                        <w:t>technologie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8B5AC0">
        <w:rPr>
          <w:lang w:bidi="fr-FR"/>
        </w:rPr>
        <w:br w:type="page"/>
      </w:r>
      <w:r w:rsidR="00C86BEE">
        <w:rPr>
          <w:noProof/>
          <w:color w:val="auto"/>
          <w:kern w:val="0"/>
          <w:sz w:val="24"/>
          <w:szCs w:val="24"/>
          <w:lang w:eastAsia="fr-FR"/>
        </w:rPr>
        <w:lastRenderedPageBreak/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63B2473" wp14:editId="4AA128CC">
                <wp:simplePos x="0" y="0"/>
                <wp:positionH relativeFrom="column">
                  <wp:posOffset>5648632</wp:posOffset>
                </wp:positionH>
                <wp:positionV relativeFrom="margin">
                  <wp:align>top</wp:align>
                </wp:positionV>
                <wp:extent cx="4328160" cy="6979551"/>
                <wp:effectExtent l="0" t="0" r="0" b="0"/>
                <wp:wrapNone/>
                <wp:docPr id="53" name="Zone de texte 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6979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5CFBC4" w14:textId="5873E78C" w:rsidR="0059173C" w:rsidRPr="003475AD" w:rsidRDefault="0059173C" w:rsidP="0016707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475AD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B</w:t>
                            </w:r>
                            <w:r w:rsidR="00A96228" w:rsidRPr="003475AD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ULLETIN D'INSCRIPTION </w:t>
                            </w:r>
                          </w:p>
                          <w:p w14:paraId="5533602C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EFD6D40" w14:textId="77777777" w:rsidR="007412B8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Nombre de place limité, inscription dans l'ordre d'arrivée </w:t>
                            </w:r>
                          </w:p>
                          <w:p w14:paraId="4B54EDFE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des bulletins d'inscription, merci d’écrire bien lisiblement 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43AF687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51056EF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Nom 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6707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…………………………………………………………………………………….</w:t>
                            </w:r>
                          </w:p>
                          <w:p w14:paraId="4EE3EA03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95511B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Prénom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  <w:r w:rsidR="0016707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………………………………………………………………………………..</w:t>
                            </w:r>
                          </w:p>
                          <w:p w14:paraId="33552E62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5E13A91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Téléphone mobile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  <w:r w:rsidR="0016707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………………………………………………………………..</w:t>
                            </w:r>
                          </w:p>
                          <w:p w14:paraId="0C90CC22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9F3E6B4" w14:textId="77777777" w:rsid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Adresse professionnelle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:</w:t>
                            </w:r>
                            <w:r w:rsidR="0016707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……………………………………………………….</w:t>
                            </w:r>
                          </w:p>
                          <w:p w14:paraId="0CE663A1" w14:textId="77777777" w:rsidR="00167070" w:rsidRDefault="00167070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D88E1F7" w14:textId="77777777" w:rsidR="00167070" w:rsidRPr="0059173C" w:rsidRDefault="00167070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751AFB4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3CE4050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Adresse mail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  <w:r w:rsidR="0016707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…………………………………………………………………………</w:t>
                            </w:r>
                          </w:p>
                          <w:p w14:paraId="7A86388B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A341387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ADDCC3B" w14:textId="77777777" w:rsid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707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</w:rPr>
                              <w:t>Bulletin à retourner à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: </w:t>
                            </w:r>
                          </w:p>
                          <w:p w14:paraId="79F0B105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1C418DC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Mme Joana ALMEIDA</w:t>
                            </w:r>
                          </w:p>
                          <w:p w14:paraId="7AFA7620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  <w:t>Assistante de la FFFCEDV</w:t>
                            </w:r>
                          </w:p>
                          <w:p w14:paraId="7592B164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  <w:t>Maison de la Dermatologie</w:t>
                            </w:r>
                          </w:p>
                          <w:p w14:paraId="17AC4EA1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  <w:t xml:space="preserve">10 , Cité Malesherbes , 75009 Paris </w:t>
                            </w:r>
                          </w:p>
                          <w:p w14:paraId="48512F5C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D92B117" w14:textId="77777777" w:rsid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avec un chèque à l'ordre de la FFFCEDV </w:t>
                            </w:r>
                          </w:p>
                          <w:p w14:paraId="2FA0A2F0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0979419" w14:textId="77777777" w:rsidR="0059173C" w:rsidRP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33C6DD3" w14:textId="240E376A" w:rsidR="0059173C" w:rsidRPr="00167070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6707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□</w:t>
                            </w:r>
                            <w:r w:rsidR="00C6053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12</w:t>
                            </w:r>
                            <w:r w:rsidRPr="0016707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0 €uros en présentiel</w:t>
                            </w:r>
                          </w:p>
                          <w:p w14:paraId="704E2CB0" w14:textId="22831293" w:rsidR="0059173C" w:rsidRDefault="00167070" w:rsidP="0059173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67070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□</w:t>
                            </w:r>
                            <w:r w:rsidR="00C6053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60</w:t>
                            </w:r>
                            <w:r w:rsidR="0059173C" w:rsidRPr="0016707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€uros pour les retraités</w:t>
                            </w:r>
                          </w:p>
                          <w:p w14:paraId="196C5703" w14:textId="1350754E" w:rsidR="00940BF6" w:rsidRPr="00940BF6" w:rsidRDefault="00940BF6" w:rsidP="0059173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40BF6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□</w:t>
                            </w:r>
                            <w:r w:rsidRPr="00940BF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30 €uros pour les internes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et CCA</w:t>
                            </w:r>
                          </w:p>
                          <w:p w14:paraId="06EA34EF" w14:textId="77777777" w:rsidR="00167070" w:rsidRDefault="00167070" w:rsidP="0059173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1FD7051" w14:textId="77777777" w:rsidR="0059173C" w:rsidRDefault="0059173C" w:rsidP="0059173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CF79913" w14:textId="77777777" w:rsidR="006C456E" w:rsidRDefault="006C456E" w:rsidP="005917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7378398" w14:textId="77777777" w:rsidR="006C456E" w:rsidRDefault="006C456E" w:rsidP="005917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2CACCCD" w14:textId="01B8523C" w:rsidR="00011D7B" w:rsidRDefault="0059173C" w:rsidP="005917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</w:rPr>
                              <w:t xml:space="preserve">Si vous avez besoin de renseignements complémentaires, vous pouvez vous adresser à Joana </w:t>
                            </w:r>
                            <w:r w:rsidR="00C60537">
                              <w:rPr>
                                <w:rFonts w:asciiTheme="minorHAnsi" w:hAnsiTheme="minorHAnsi" w:cstheme="minorHAnsi"/>
                              </w:rPr>
                              <w:t xml:space="preserve">Almeida 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</w:rPr>
                              <w:t xml:space="preserve">par mail à fffcedv2@gmail.com </w:t>
                            </w:r>
                          </w:p>
                          <w:p w14:paraId="491FA8EB" w14:textId="77777777" w:rsidR="0059173C" w:rsidRPr="0059173C" w:rsidRDefault="0059173C" w:rsidP="005917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59173C">
                              <w:rPr>
                                <w:rFonts w:asciiTheme="minorHAnsi" w:hAnsiTheme="minorHAnsi" w:cstheme="minorHAnsi"/>
                              </w:rPr>
                              <w:t>ou par</w:t>
                            </w:r>
                            <w:r w:rsidRPr="0059173C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téléphone au 01 34 61 85 81</w:t>
                            </w:r>
                          </w:p>
                          <w:p w14:paraId="5EA00E0B" w14:textId="77777777" w:rsidR="008B5AC0" w:rsidRPr="002826DE" w:rsidRDefault="008B5AC0" w:rsidP="001E16C8">
                            <w:pPr>
                              <w:widowControl w:val="0"/>
                              <w:spacing w:line="26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B2473" id="_x0000_t202" coordsize="21600,21600" o:spt="202" path="m,l,21600r21600,l21600,xe">
                <v:stroke joinstyle="miter"/>
                <v:path gradientshapeok="t" o:connecttype="rect"/>
              </v:shapetype>
              <v:shape id="Zone de texte 56" o:spid="_x0000_s1032" type="#_x0000_t202" style="position:absolute;margin-left:444.75pt;margin-top:0;width:340.8pt;height:549.55pt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" filled="f" fillcolor="#fffffe" stroked="f" strokecolor="#212120" insetpen="t">
                <v:textbox inset="2.88pt,2.88pt,2.88pt,2.88pt">
                  <w:txbxContent>
                    <w:p w14:paraId="475CFBC4" w14:textId="5873E78C" w:rsidR="0059173C" w:rsidRPr="003475AD" w:rsidRDefault="0059173C" w:rsidP="0016707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3475AD">
                        <w:rPr>
                          <w:rFonts w:asciiTheme="minorHAnsi" w:hAnsiTheme="minorHAnsi" w:cstheme="minorHAnsi"/>
                          <w:b/>
                          <w:color w:val="0070C0"/>
                          <w:sz w:val="24"/>
                          <w:szCs w:val="24"/>
                        </w:rPr>
                        <w:t>B</w:t>
                      </w:r>
                      <w:r w:rsidR="00A96228" w:rsidRPr="003475AD">
                        <w:rPr>
                          <w:rFonts w:asciiTheme="minorHAnsi" w:hAnsiTheme="minorHAnsi" w:cstheme="minorHAnsi"/>
                          <w:b/>
                          <w:color w:val="0070C0"/>
                          <w:sz w:val="24"/>
                          <w:szCs w:val="24"/>
                        </w:rPr>
                        <w:t xml:space="preserve">ULLETIN D'INSCRIPTION </w:t>
                      </w:r>
                    </w:p>
                    <w:p w14:paraId="5533602C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EFD6D40" w14:textId="77777777" w:rsidR="007412B8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Nombre de place limité, inscription dans l'ordre d'arrivée </w:t>
                      </w:r>
                    </w:p>
                    <w:p w14:paraId="4B54EDFE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des bulletins d'inscription, merci d’écrire bien lisiblement </w:t>
                      </w:r>
                      <w:r w:rsidRPr="0059173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143AF687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51056EF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Nom </w:t>
                      </w: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</w:t>
                      </w:r>
                      <w:r w:rsidR="0016707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…………………………………………………………………………………….</w:t>
                      </w:r>
                    </w:p>
                    <w:p w14:paraId="4EE3EA03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95511B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Prénom</w:t>
                      </w: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  <w:r w:rsidR="0016707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………………………………………………………………………………..</w:t>
                      </w:r>
                    </w:p>
                    <w:p w14:paraId="33552E62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5E13A91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Téléphone mobile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  <w:r w:rsidR="0016707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………………………………………………………………..</w:t>
                      </w:r>
                    </w:p>
                    <w:p w14:paraId="0C90CC22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9F3E6B4" w14:textId="77777777" w:rsid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Adresse professionnelle</w:t>
                      </w: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:</w:t>
                      </w:r>
                      <w:r w:rsidR="0016707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……………………………………………………….</w:t>
                      </w:r>
                    </w:p>
                    <w:p w14:paraId="0CE663A1" w14:textId="77777777" w:rsidR="00167070" w:rsidRDefault="00167070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D88E1F7" w14:textId="77777777" w:rsidR="00167070" w:rsidRPr="0059173C" w:rsidRDefault="00167070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………………………………………………………………………………………………..</w:t>
                      </w:r>
                    </w:p>
                    <w:p w14:paraId="0751AFB4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3CE4050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Adresse mail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  <w:r w:rsidR="0016707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…………………………………………………………………………</w:t>
                      </w:r>
                    </w:p>
                    <w:p w14:paraId="7A86388B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A341387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ADDCC3B" w14:textId="77777777" w:rsid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7070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</w:rPr>
                        <w:t>Bulletin à retourner à</w:t>
                      </w: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: </w:t>
                      </w:r>
                    </w:p>
                    <w:p w14:paraId="79F0B105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1C418DC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59173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Mme Joana ALMEIDA</w:t>
                      </w:r>
                    </w:p>
                    <w:p w14:paraId="7AFA7620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  <w:t>Assistante de la FFFCEDV</w:t>
                      </w:r>
                    </w:p>
                    <w:p w14:paraId="7592B164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  <w:t>Maison de la Dermatologie</w:t>
                      </w:r>
                    </w:p>
                    <w:p w14:paraId="17AC4EA1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  <w:t xml:space="preserve">10 , Cité Malesherbes , 75009 Paris </w:t>
                      </w:r>
                    </w:p>
                    <w:p w14:paraId="48512F5C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D92B117" w14:textId="77777777" w:rsid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avec un chèque à l'ordre de la FFFCEDV </w:t>
                      </w:r>
                    </w:p>
                    <w:p w14:paraId="2FA0A2F0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0979419" w14:textId="77777777" w:rsidR="0059173C" w:rsidRPr="0059173C" w:rsidRDefault="0059173C" w:rsidP="0059173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33C6DD3" w14:textId="240E376A" w:rsidR="0059173C" w:rsidRPr="00167070" w:rsidRDefault="0059173C" w:rsidP="0059173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6707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□</w:t>
                      </w:r>
                      <w:r w:rsidR="00C6053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12</w:t>
                      </w:r>
                      <w:r w:rsidRPr="0016707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0 €uros en présentiel</w:t>
                      </w:r>
                    </w:p>
                    <w:p w14:paraId="704E2CB0" w14:textId="22831293" w:rsidR="0059173C" w:rsidRDefault="00167070" w:rsidP="0059173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67070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□</w:t>
                      </w:r>
                      <w:r w:rsidR="00C6053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60</w:t>
                      </w:r>
                      <w:r w:rsidR="0059173C" w:rsidRPr="0016707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€uros pour les retraités</w:t>
                      </w:r>
                    </w:p>
                    <w:p w14:paraId="196C5703" w14:textId="1350754E" w:rsidR="00940BF6" w:rsidRPr="00940BF6" w:rsidRDefault="00940BF6" w:rsidP="0059173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40BF6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□</w:t>
                      </w:r>
                      <w:r w:rsidRPr="00940BF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30 €uros pour les internes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et CCA</w:t>
                      </w:r>
                    </w:p>
                    <w:p w14:paraId="06EA34EF" w14:textId="77777777" w:rsidR="00167070" w:rsidRDefault="00167070" w:rsidP="0059173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61FD7051" w14:textId="77777777" w:rsidR="0059173C" w:rsidRDefault="0059173C" w:rsidP="0059173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3CF79913" w14:textId="77777777" w:rsidR="006C456E" w:rsidRDefault="006C456E" w:rsidP="0059173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17378398" w14:textId="77777777" w:rsidR="006C456E" w:rsidRDefault="006C456E" w:rsidP="0059173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52CACCCD" w14:textId="01B8523C" w:rsidR="00011D7B" w:rsidRDefault="0059173C" w:rsidP="0059173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</w:rPr>
                        <w:t xml:space="preserve">Si vous avez besoin de renseignements complémentaires, vous pouvez vous adresser à Joana </w:t>
                      </w:r>
                      <w:r w:rsidR="00C60537">
                        <w:rPr>
                          <w:rFonts w:asciiTheme="minorHAnsi" w:hAnsiTheme="minorHAnsi" w:cstheme="minorHAnsi"/>
                        </w:rPr>
                        <w:t xml:space="preserve">Almeida </w:t>
                      </w:r>
                      <w:r w:rsidRPr="0059173C">
                        <w:rPr>
                          <w:rFonts w:asciiTheme="minorHAnsi" w:hAnsiTheme="minorHAnsi" w:cstheme="minorHAnsi"/>
                        </w:rPr>
                        <w:t xml:space="preserve">par mail à fffcedv2@gmail.com </w:t>
                      </w:r>
                    </w:p>
                    <w:p w14:paraId="491FA8EB" w14:textId="77777777" w:rsidR="0059173C" w:rsidRPr="0059173C" w:rsidRDefault="0059173C" w:rsidP="0059173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59173C">
                        <w:rPr>
                          <w:rFonts w:asciiTheme="minorHAnsi" w:hAnsiTheme="minorHAnsi" w:cstheme="minorHAnsi"/>
                        </w:rPr>
                        <w:t>ou par</w:t>
                      </w:r>
                      <w:r w:rsidRPr="0059173C">
                        <w:rPr>
                          <w:rFonts w:asciiTheme="minorHAnsi" w:hAnsiTheme="minorHAnsi" w:cstheme="minorHAnsi"/>
                          <w:bCs/>
                        </w:rPr>
                        <w:t xml:space="preserve"> téléphone au 01 34 61 85 81</w:t>
                      </w:r>
                    </w:p>
                    <w:p w14:paraId="5EA00E0B" w14:textId="77777777" w:rsidR="008B5AC0" w:rsidRPr="002826DE" w:rsidRDefault="008B5AC0" w:rsidP="001E16C8">
                      <w:pPr>
                        <w:widowControl w:val="0"/>
                        <w:spacing w:line="26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F55C89">
        <w:rPr>
          <w:noProof/>
          <w:color w:val="auto"/>
          <w:kern w:val="0"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62B84C29" wp14:editId="7710288F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206181" cy="6979920"/>
                <wp:effectExtent l="0" t="0" r="0" b="0"/>
                <wp:wrapNone/>
                <wp:docPr id="82" name="Zone de texte 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6181" cy="697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739491" w14:textId="4608511E" w:rsidR="00B571ED" w:rsidRPr="0059173C" w:rsidRDefault="00167070" w:rsidP="00315AAE">
                            <w:pPr>
                              <w:ind w:left="1440" w:firstLine="720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475AD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PROGRAMME </w:t>
                            </w:r>
                            <w:r w:rsidR="00011D7B" w:rsidRPr="003475AD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de la journée</w:t>
                            </w:r>
                            <w:r w:rsidRPr="003475AD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7173B72" w14:textId="77777777" w:rsidR="00B571ED" w:rsidRPr="0059173C" w:rsidRDefault="00B571ED" w:rsidP="00B571ED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C9C89AF" w14:textId="452ACEA9" w:rsidR="005862BD" w:rsidRPr="00940BF6" w:rsidRDefault="005862BD" w:rsidP="00011D7B">
                            <w:pPr>
                              <w:spacing w:line="235" w:lineRule="atLeas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21C1E792" w14:textId="5C052952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09h00-09h30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: Historique des Biothérapies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Pr Manuelle VIGUIER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</w:p>
                          <w:p w14:paraId="26DD9ACA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880D8D" w14:textId="2FD19570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09h30-10h00 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 Inertie Thérapeutique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Dr Florence CORGIBET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  <w:p w14:paraId="647CAFB7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2680B4B" w14:textId="77777777" w:rsidR="00F91139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10h00-10h30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: Résultats de l’enquête de la FFFCEDV </w:t>
                            </w:r>
                          </w:p>
                          <w:p w14:paraId="1E6DE2FD" w14:textId="2C1D0C25" w:rsidR="00030964" w:rsidRPr="00F91139" w:rsidRDefault="00F91139" w:rsidP="00F91139">
                            <w:pPr>
                              <w:ind w:left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="00030964"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sur l</w:t>
                            </w:r>
                            <w:r w:rsid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 prescription des biothérapies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0964"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en ville </w:t>
                            </w:r>
                            <w:r w:rsid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030964"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Dr Nicole JOUAN</w:t>
                            </w:r>
                            <w:r w:rsidR="00030964" w:rsidRPr="00F55C8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B0199D5" w14:textId="77777777" w:rsid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</w:p>
                          <w:p w14:paraId="78A9BFC6" w14:textId="337DD473" w:rsidR="00030964" w:rsidRPr="00F55C89" w:rsidRDefault="00030964" w:rsidP="0003096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Discussion autour de ces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résultats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Dr Marc REVERTE</w:t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32F1427" w14:textId="77777777" w:rsidR="00030964" w:rsidRPr="00F55C89" w:rsidRDefault="00030964" w:rsidP="0003096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024F482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4C4FEFD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</w:rPr>
                              <w:t>PAUSE 10h30-11h00</w:t>
                            </w:r>
                          </w:p>
                          <w:p w14:paraId="1476E8A2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0C75596" w14:textId="7D4C1365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11h00-11h30 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Biothérapies dans la Dermatite atopique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Pr Sébastien BARBAROT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6A2B20F3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39BF2BB" w14:textId="6A90FECD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11h30-12h30 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 Psoriasis : Quel traitement pour quel patient ?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Pr Thierry PASSERON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  <w:p w14:paraId="60BBAB5A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AA9771C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24B37B9" w14:textId="60042EDB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                   </w:t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</w:rPr>
                              <w:t>DÉJEUNER 12h30-14h</w:t>
                            </w:r>
                            <w:r w:rsidR="00C86BEE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4AA5AA25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07D23AF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DFD1C38" w14:textId="77777777" w:rsidR="00F55C89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14h00-14h15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: Coût social des biothérapies dans le psoriasis </w:t>
                            </w:r>
                          </w:p>
                          <w:p w14:paraId="6BCECD09" w14:textId="26AA2F4B" w:rsidR="00030964" w:rsidRDefault="00F55C89" w:rsidP="00F55C89">
                            <w:pPr>
                              <w:ind w:left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="00030964"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et la DA</w:t>
                            </w:r>
                            <w:r w:rsid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24094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Pr Marie Aleth</w:t>
                            </w:r>
                            <w:r w:rsidR="00030964"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RICHARD</w:t>
                            </w:r>
                          </w:p>
                          <w:p w14:paraId="71543753" w14:textId="77777777" w:rsidR="00F55C89" w:rsidRPr="00030964" w:rsidRDefault="00F55C89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79CB1A6" w14:textId="442CD906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14h15-14h45</w:t>
                            </w:r>
                            <w:r w:rsidR="00F55C8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 </w:t>
                            </w:r>
                            <w:r w:rsidR="00F55C8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Biothérapies dans l’Hidradénite Suppurée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55C8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24094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Pr Marie Aleth</w:t>
                            </w:r>
                            <w:r w:rsidR="00240942"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RICHARD</w:t>
                            </w:r>
                          </w:p>
                          <w:p w14:paraId="51583659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B1C4FAC" w14:textId="77777777" w:rsidR="00F55C89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14h45-15h30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: Et les JAKi ? Indications, tolérance, </w:t>
                            </w:r>
                          </w:p>
                          <w:p w14:paraId="04960A16" w14:textId="7089CDD5" w:rsidR="00F55C89" w:rsidRPr="00F55C89" w:rsidRDefault="00AD6FD2" w:rsidP="00AD6FD2">
                            <w:pPr>
                              <w:ind w:firstLine="720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="00030964"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utilisation et suivi en ville</w:t>
                            </w:r>
                            <w:r w:rsidR="00F55C8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F55C8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030964"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</w:t>
                            </w:r>
                            <w:r w:rsidR="00F55C8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030964"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Pr Thierry PASSERON </w:t>
                            </w:r>
                          </w:p>
                          <w:p w14:paraId="5E0D10F4" w14:textId="410C51E2" w:rsidR="00030964" w:rsidRPr="00F55C89" w:rsidRDefault="00030964" w:rsidP="00F55C89">
                            <w:pPr>
                              <w:ind w:left="5040" w:firstLine="720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et Dr Ziad REGUIAÏ      </w:t>
                            </w:r>
                          </w:p>
                          <w:p w14:paraId="36505993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3893CAF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</w:rPr>
                              <w:t>PAUSE 15h30-16h00</w:t>
                            </w:r>
                          </w:p>
                          <w:p w14:paraId="02E9EF14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3DEBAA9" w14:textId="77777777" w:rsidR="00FF51B3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16h00-16h30 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Avenir et perspectives </w:t>
                            </w:r>
                          </w:p>
                          <w:p w14:paraId="63857C26" w14:textId="1D2B9B98" w:rsidR="00030964" w:rsidRPr="00030964" w:rsidRDefault="00FF51B3" w:rsidP="00FF51B3">
                            <w:pPr>
                              <w:ind w:left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="00030964"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des traitements biothérapiques</w:t>
                            </w:r>
                            <w:r w:rsid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24094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Pr Jean David</w:t>
                            </w:r>
                            <w:r w:rsidR="00030964"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BOUAZIZ</w:t>
                            </w:r>
                            <w:r w:rsidR="00030964"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0964" w:rsidRPr="00030964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12F8AC41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8F4FA0D" w14:textId="05A559F1" w:rsidR="00030964" w:rsidRPr="00F55C89" w:rsidRDefault="00030964" w:rsidP="0003096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16h30-17h00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: Omalizumab et Urticaire Chronique </w:t>
                            </w:r>
                            <w:r w:rsidR="00F55C8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F55C8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24094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Pr Angèle</w:t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SORIA</w:t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55C89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</w:p>
                          <w:p w14:paraId="1929A6A8" w14:textId="77777777" w:rsidR="00030964" w:rsidRPr="00F55C89" w:rsidRDefault="00030964" w:rsidP="0003096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DEB3E04" w14:textId="77777777" w:rsidR="00030964" w:rsidRPr="00030964" w:rsidRDefault="00030964" w:rsidP="0003096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309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17h00</w:t>
                            </w:r>
                            <w:r w:rsidRPr="000309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: Réflexions, discussion, conclusion…</w:t>
                            </w:r>
                          </w:p>
                          <w:p w14:paraId="782D1E22" w14:textId="77777777" w:rsidR="00011D7B" w:rsidRPr="00030964" w:rsidRDefault="00011D7B" w:rsidP="00011D7B">
                            <w:pPr>
                              <w:spacing w:line="235" w:lineRule="atLeas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fr-FR"/>
                              </w:rPr>
                            </w:pPr>
                          </w:p>
                          <w:p w14:paraId="2D3C2975" w14:textId="66166DAF" w:rsidR="00B571ED" w:rsidRPr="00023B50" w:rsidRDefault="00B571ED" w:rsidP="00023B50">
                            <w:pPr>
                              <w:spacing w:line="235" w:lineRule="atLeas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023B50"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br/>
                              <w:t xml:space="preserve"> </w:t>
                            </w:r>
                            <w:r w:rsidR="00023B50" w:rsidRPr="00023B5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br/>
                            </w:r>
                          </w:p>
                          <w:p w14:paraId="780F383E" w14:textId="77777777" w:rsidR="008B5AC0" w:rsidRPr="00B571ED" w:rsidRDefault="008B5AC0" w:rsidP="00B571ED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AED96B2" w14:textId="77777777" w:rsidR="008B5AC0" w:rsidRPr="00251FD3" w:rsidRDefault="008B5AC0" w:rsidP="008B5AC0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8"/>
                                <w:szCs w:val="18"/>
                              </w:rPr>
                            </w:pPr>
                          </w:p>
                          <w:p w14:paraId="07BB301D" w14:textId="77777777" w:rsidR="008B5AC0" w:rsidRPr="00AD6FD2" w:rsidRDefault="008B5AC0" w:rsidP="008B5AC0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5"/>
                                <w:szCs w:val="15"/>
                              </w:rPr>
                            </w:pPr>
                            <w:r w:rsidRPr="00AD6FD2"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5"/>
                                <w:szCs w:val="15"/>
                                <w:lang w:bidi="fr-FR"/>
                              </w:rPr>
                              <w:t xml:space="preserve">Accumsan epulae accumsan inhibeo dolore populus praesent. </w:t>
                            </w:r>
                          </w:p>
                          <w:p w14:paraId="33318F58" w14:textId="77777777" w:rsidR="008B5AC0" w:rsidRPr="00251FD3" w:rsidRDefault="008B5AC0" w:rsidP="008B5AC0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5"/>
                                <w:szCs w:val="15"/>
                                <w:lang w:bidi="fr-FR"/>
                              </w:rPr>
                              <w:t xml:space="preserve">Molior vicis feugiat valetudo quadrum quidem </w:t>
                            </w:r>
                          </w:p>
                          <w:p w14:paraId="0F54EF66" w14:textId="77777777" w:rsidR="008B5AC0" w:rsidRPr="00AD6FD2" w:rsidRDefault="008B5AC0" w:rsidP="008B5AC0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5"/>
                                <w:szCs w:val="15"/>
                                <w:lang w:bidi="fr-FR"/>
                              </w:rPr>
                              <w:t>nisl ea paulatim lorem ipsumes.</w:t>
                            </w:r>
                            <w:r w:rsidR="005862BD"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5"/>
                                <w:szCs w:val="15"/>
                                <w:lang w:bidi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84C29" id="Zone de texte 25" o:spid="_x0000_s1033" type="#_x0000_t202" style="position:absolute;margin-left:0;margin-top:0;width:409.95pt;height:549.6pt;z-index:25168640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02739491" w14:textId="4608511E" w:rsidR="00B571ED" w:rsidRPr="0059173C" w:rsidRDefault="00167070" w:rsidP="00315AAE">
                      <w:pPr>
                        <w:ind w:left="1440" w:firstLine="720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3475AD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>PROGRAMME </w:t>
                      </w:r>
                      <w:r w:rsidR="00011D7B" w:rsidRPr="003475AD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>de la journée</w:t>
                      </w:r>
                      <w:r w:rsidRPr="003475AD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>:</w:t>
                      </w:r>
                    </w:p>
                    <w:p w14:paraId="27173B72" w14:textId="77777777" w:rsidR="00B571ED" w:rsidRPr="0059173C" w:rsidRDefault="00B571ED" w:rsidP="00B571ED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C9C89AF" w14:textId="452ACEA9" w:rsidR="005862BD" w:rsidRPr="00940BF6" w:rsidRDefault="005862BD" w:rsidP="00011D7B">
                      <w:pPr>
                        <w:spacing w:line="235" w:lineRule="atLeast"/>
                        <w:rPr>
                          <w:rFonts w:ascii="Calibri" w:hAnsi="Calibri" w:cs="Calibri"/>
                          <w:sz w:val="24"/>
                          <w:szCs w:val="24"/>
                          <w:lang w:eastAsia="fr-FR"/>
                        </w:rPr>
                      </w:pPr>
                    </w:p>
                    <w:p w14:paraId="21C1E792" w14:textId="5C052952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09h00-09h30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: Historique des Biothérapies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Pr Manuelle VIGUIER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</w:t>
                      </w:r>
                    </w:p>
                    <w:p w14:paraId="26DD9ACA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880D8D" w14:textId="2FD19570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09h30-10h00 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 Inertie Thérapeutique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Dr Florence CORGIBET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</w:t>
                      </w:r>
                    </w:p>
                    <w:p w14:paraId="647CAFB7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2680B4B" w14:textId="77777777" w:rsidR="00F91139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10h00-10h30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: Résultats de l’enquête de la FFFCEDV </w:t>
                      </w:r>
                    </w:p>
                    <w:p w14:paraId="1E6DE2FD" w14:textId="2C1D0C25" w:rsidR="00030964" w:rsidRPr="00F91139" w:rsidRDefault="00F91139" w:rsidP="00F91139">
                      <w:pPr>
                        <w:ind w:left="7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</w:t>
                      </w:r>
                      <w:r w:rsidR="00030964"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sur l</w:t>
                      </w:r>
                      <w:r w:rsid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 prescription des biothérapies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30964"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en ville </w:t>
                      </w:r>
                      <w:r w:rsid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030964"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Dr Nicole JOUAN</w:t>
                      </w:r>
                      <w:r w:rsidR="00030964" w:rsidRPr="00F55C89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 </w:t>
                      </w:r>
                    </w:p>
                    <w:p w14:paraId="7B0199D5" w14:textId="77777777" w:rsid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              </w:t>
                      </w:r>
                    </w:p>
                    <w:p w14:paraId="78A9BFC6" w14:textId="337DD473" w:rsidR="00030964" w:rsidRPr="00F55C89" w:rsidRDefault="00030964" w:rsidP="00030964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               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Discussion autour de ces</w:t>
                      </w:r>
                      <w:r w:rsidRPr="00030964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résultats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Dr Marc REVERTE</w:t>
                      </w:r>
                      <w:r w:rsidRPr="00F55C89">
                        <w:rPr>
                          <w:rFonts w:asciiTheme="minorHAnsi" w:hAnsiTheme="minorHAnsi" w:cstheme="minorHAnsi"/>
                          <w:b/>
                          <w:color w:val="FF0000"/>
                          <w:sz w:val="22"/>
                          <w:szCs w:val="22"/>
                        </w:rPr>
                        <w:t> </w:t>
                      </w:r>
                    </w:p>
                    <w:p w14:paraId="232F1427" w14:textId="77777777" w:rsidR="00030964" w:rsidRPr="00F55C89" w:rsidRDefault="00030964" w:rsidP="00030964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6024F482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4C4FEFD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                  </w:t>
                      </w:r>
                      <w:r w:rsidRPr="00F55C89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</w:rPr>
                        <w:t>PAUSE 10h30-11h00</w:t>
                      </w:r>
                    </w:p>
                    <w:p w14:paraId="1476E8A2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0C75596" w14:textId="7D4C1365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11h00-11h30 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Biothérapies dans la Dermatite atopique     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Pr Sébastien BARBAROT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6A2B20F3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39BF2BB" w14:textId="6A90FECD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11h30-12h30 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 Psoriasis : Quel traitement pour quel patient ?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Pr Thierr</w:t>
                      </w:r>
                      <w:bookmarkStart w:id="1" w:name="_GoBack"/>
                      <w:r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y PASSERON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</w:t>
                      </w:r>
                    </w:p>
                    <w:p w14:paraId="60BBAB5A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AA9771C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24B37B9" w14:textId="60042EDB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                   </w:t>
                      </w:r>
                      <w:r w:rsidRPr="00F55C89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</w:rPr>
                        <w:t>DÉJEUNER 12h30-14h</w:t>
                      </w:r>
                      <w:r w:rsidR="00C86BEE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</w:rPr>
                        <w:t>00</w:t>
                      </w:r>
                    </w:p>
                    <w:p w14:paraId="4AA5AA25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07D23AF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DFD1C38" w14:textId="77777777" w:rsidR="00F55C89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14h00-14h15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: Coût social des biothérapies dans le psoriasis </w:t>
                      </w:r>
                    </w:p>
                    <w:p w14:paraId="6BCECD09" w14:textId="26AA2F4B" w:rsidR="00030964" w:rsidRDefault="00F55C89" w:rsidP="00F55C89">
                      <w:pPr>
                        <w:ind w:left="7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</w:t>
                      </w:r>
                      <w:r w:rsidR="00030964"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et la DA</w:t>
                      </w:r>
                      <w:r w:rsid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24094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Pr Marie Aleth</w:t>
                      </w:r>
                      <w:r w:rsidR="00030964"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 RICHARD</w:t>
                      </w:r>
                    </w:p>
                    <w:p w14:paraId="71543753" w14:textId="77777777" w:rsidR="00F55C89" w:rsidRPr="00030964" w:rsidRDefault="00F55C89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79CB1A6" w14:textId="442CD906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14h15-14h45</w:t>
                      </w:r>
                      <w:r w:rsidR="00F55C89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 </w:t>
                      </w:r>
                      <w:r w:rsidR="00F55C8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Biothérapies dans l’Hidradénite Suppurée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55C8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24094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Pr Marie Aleth</w:t>
                      </w:r>
                      <w:r w:rsidR="00240942"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 RICHARD</w:t>
                      </w:r>
                    </w:p>
                    <w:p w14:paraId="51583659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B1C4FAC" w14:textId="77777777" w:rsidR="00F55C89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14h45-15h30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: Et les JAKi ? Indications, tolérance, </w:t>
                      </w:r>
                    </w:p>
                    <w:p w14:paraId="04960A16" w14:textId="7089CDD5" w:rsidR="00F55C89" w:rsidRPr="00F55C89" w:rsidRDefault="00AD6FD2" w:rsidP="00AD6FD2">
                      <w:pPr>
                        <w:ind w:firstLine="720"/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</w:t>
                      </w:r>
                      <w:r w:rsidR="00030964"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utilisation et suivi en ville</w:t>
                      </w:r>
                      <w:r w:rsidR="00F55C8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F55C8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030964"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</w:t>
                      </w:r>
                      <w:r w:rsidR="00F55C8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030964"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Pr Thierry PASSERON </w:t>
                      </w:r>
                    </w:p>
                    <w:p w14:paraId="5E0D10F4" w14:textId="410C51E2" w:rsidR="00030964" w:rsidRPr="00F55C89" w:rsidRDefault="00030964" w:rsidP="00F55C89">
                      <w:pPr>
                        <w:ind w:left="5040" w:firstLine="720"/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</w:pPr>
                      <w:r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et Dr Ziad REGUIAÏ      </w:t>
                      </w:r>
                    </w:p>
                    <w:p w14:paraId="36505993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3893CAF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                      </w:t>
                      </w:r>
                      <w:r w:rsidRPr="00F55C89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</w:rPr>
                        <w:t>PAUSE 15h30-16h00</w:t>
                      </w:r>
                    </w:p>
                    <w:p w14:paraId="02E9EF14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3DEBAA9" w14:textId="77777777" w:rsidR="00FF51B3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16h00-16h30 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Avenir et perspectives </w:t>
                      </w:r>
                    </w:p>
                    <w:p w14:paraId="63857C26" w14:textId="1D2B9B98" w:rsidR="00030964" w:rsidRPr="00030964" w:rsidRDefault="00FF51B3" w:rsidP="00FF51B3">
                      <w:pPr>
                        <w:ind w:left="7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</w:t>
                      </w:r>
                      <w:r w:rsidR="00030964"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des traitements biothérapiques</w:t>
                      </w:r>
                      <w:r w:rsid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24094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Pr Jean David</w:t>
                      </w:r>
                      <w:r w:rsidR="00030964"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 BOUAZIZ</w:t>
                      </w:r>
                      <w:r w:rsidR="00030964"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30964" w:rsidRPr="00030964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12F8AC41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8F4FA0D" w14:textId="05A559F1" w:rsidR="00030964" w:rsidRPr="00F55C89" w:rsidRDefault="00030964" w:rsidP="00030964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16h30-17h00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: Omalizumab et Urticaire Chronique </w:t>
                      </w:r>
                      <w:r w:rsidR="00F55C8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F55C8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24094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Pr Angèle</w:t>
                      </w:r>
                      <w:r w:rsidRPr="00F55C89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 SORIA</w:t>
                      </w:r>
                      <w:r w:rsidRPr="00F55C89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55C89">
                        <w:rPr>
                          <w:rFonts w:asciiTheme="minorHAnsi" w:hAnsiTheme="min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            </w:t>
                      </w:r>
                    </w:p>
                    <w:p w14:paraId="1929A6A8" w14:textId="77777777" w:rsidR="00030964" w:rsidRPr="00F55C89" w:rsidRDefault="00030964" w:rsidP="00030964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6DEB3E04" w14:textId="77777777" w:rsidR="00030964" w:rsidRPr="00030964" w:rsidRDefault="00030964" w:rsidP="0003096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3096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17h00</w:t>
                      </w:r>
                      <w:r w:rsidRPr="000309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: Réflexions, discussion, conclusion…</w:t>
                      </w:r>
                    </w:p>
                    <w:p w14:paraId="782D1E22" w14:textId="77777777" w:rsidR="00011D7B" w:rsidRPr="00030964" w:rsidRDefault="00011D7B" w:rsidP="00011D7B">
                      <w:pPr>
                        <w:spacing w:line="235" w:lineRule="atLeast"/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fr-FR"/>
                        </w:rPr>
                      </w:pPr>
                    </w:p>
                    <w:p w14:paraId="2D3C2975" w14:textId="66166DAF" w:rsidR="00B571ED" w:rsidRPr="00023B50" w:rsidRDefault="00B571ED" w:rsidP="00023B50">
                      <w:pPr>
                        <w:spacing w:line="235" w:lineRule="atLeas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  <w:r w:rsidRPr="00023B50"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  <w:lang w:eastAsia="fr-FR"/>
                        </w:rPr>
                        <w:br/>
                        <w:t xml:space="preserve"> </w:t>
                      </w:r>
                      <w:r w:rsidR="00023B50" w:rsidRPr="00023B50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  <w:lang w:eastAsia="fr-FR"/>
                        </w:rPr>
                        <w:br/>
                      </w:r>
                    </w:p>
                    <w:p w14:paraId="780F383E" w14:textId="77777777" w:rsidR="008B5AC0" w:rsidRPr="00B571ED" w:rsidRDefault="008B5AC0" w:rsidP="00B571ED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FFFFFE"/>
                          <w:w w:val="90"/>
                          <w:sz w:val="24"/>
                          <w:szCs w:val="24"/>
                        </w:rPr>
                      </w:pPr>
                    </w:p>
                    <w:p w14:paraId="7AED96B2" w14:textId="77777777" w:rsidR="008B5AC0" w:rsidRPr="00251FD3" w:rsidRDefault="008B5AC0" w:rsidP="008B5AC0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w w:val="90"/>
                          <w:sz w:val="18"/>
                          <w:szCs w:val="18"/>
                        </w:rPr>
                      </w:pPr>
                    </w:p>
                    <w:p w14:paraId="07BB301D" w14:textId="77777777" w:rsidR="008B5AC0" w:rsidRPr="00AD6FD2" w:rsidRDefault="008B5AC0" w:rsidP="008B5AC0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w w:val="90"/>
                          <w:sz w:val="15"/>
                          <w:szCs w:val="15"/>
                        </w:rPr>
                      </w:pPr>
                      <w:r w:rsidRPr="00AD6FD2">
                        <w:rPr>
                          <w:rFonts w:ascii="Arial" w:eastAsia="Arial" w:hAnsi="Arial" w:cs="Arial"/>
                          <w:color w:val="FFFFFE"/>
                          <w:w w:val="90"/>
                          <w:sz w:val="15"/>
                          <w:szCs w:val="15"/>
                          <w:lang w:bidi="fr-FR"/>
                        </w:rPr>
                        <w:t xml:space="preserve">Accumsan epulae accumsan inhibeo dolore populus praesent. </w:t>
                      </w:r>
                    </w:p>
                    <w:p w14:paraId="33318F58" w14:textId="77777777" w:rsidR="008B5AC0" w:rsidRPr="00251FD3" w:rsidRDefault="008B5AC0" w:rsidP="008B5AC0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w w:val="90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90"/>
                          <w:sz w:val="15"/>
                          <w:szCs w:val="15"/>
                          <w:lang w:bidi="fr-FR"/>
                        </w:rPr>
                        <w:t xml:space="preserve">Molior vicis feugiat valetudo quadrum quidem </w:t>
                      </w:r>
                    </w:p>
                    <w:p w14:paraId="0F54EF66" w14:textId="77777777" w:rsidR="008B5AC0" w:rsidRPr="00AD6FD2" w:rsidRDefault="008B5AC0" w:rsidP="008B5AC0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w w:val="90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90"/>
                          <w:sz w:val="15"/>
                          <w:szCs w:val="15"/>
                          <w:lang w:bidi="fr-FR"/>
                        </w:rPr>
                        <w:t>nisl ea paulatim lorem ipsumes.</w:t>
                      </w:r>
                      <w:r w:rsidR="005862BD">
                        <w:rPr>
                          <w:rFonts w:ascii="Arial" w:eastAsia="Arial" w:hAnsi="Arial" w:cs="Arial"/>
                          <w:color w:val="FFFFFE"/>
                          <w:w w:val="90"/>
                          <w:sz w:val="15"/>
                          <w:szCs w:val="15"/>
                          <w:lang w:bidi="fr-FR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40BF6">
        <w:rPr>
          <w:lang w:bidi="fr-FR"/>
        </w:rPr>
        <w:t xml:space="preserve">  </w:t>
      </w:r>
    </w:p>
    <w:p w14:paraId="07FFB9CA" w14:textId="3D6F6D5F" w:rsidR="008B5AC0" w:rsidRDefault="008B5AC0"/>
    <w:p w14:paraId="788737E5" w14:textId="77777777" w:rsidR="008B5AC0" w:rsidRDefault="008B5AC0" w:rsidP="008B5AC0"/>
    <w:p w14:paraId="434071DD" w14:textId="77777777" w:rsidR="00281C21" w:rsidRDefault="00281C21" w:rsidP="008B5AC0"/>
    <w:p w14:paraId="7CC5B7DD" w14:textId="77777777" w:rsidR="00281C21" w:rsidRDefault="00281C21" w:rsidP="008B5AC0"/>
    <w:p w14:paraId="76785143" w14:textId="77777777" w:rsidR="00E821E2" w:rsidRDefault="00E821E2"/>
    <w:sectPr w:rsidR="00E821E2" w:rsidSect="009F24D5">
      <w:pgSz w:w="16838" w:h="11906" w:orient="landscape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59DA2" w14:textId="77777777" w:rsidR="00DD0522" w:rsidRDefault="00DD0522" w:rsidP="00B22795">
      <w:r>
        <w:separator/>
      </w:r>
    </w:p>
  </w:endnote>
  <w:endnote w:type="continuationSeparator" w:id="0">
    <w:p w14:paraId="26C8E5D7" w14:textId="77777777" w:rsidR="00DD0522" w:rsidRDefault="00DD0522" w:rsidP="00B2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0D403" w14:textId="77777777" w:rsidR="00DD0522" w:rsidRDefault="00DD0522" w:rsidP="00B22795">
      <w:r>
        <w:separator/>
      </w:r>
    </w:p>
  </w:footnote>
  <w:footnote w:type="continuationSeparator" w:id="0">
    <w:p w14:paraId="095BCC57" w14:textId="77777777" w:rsidR="00DD0522" w:rsidRDefault="00DD0522" w:rsidP="00B22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5470"/>
    <w:multiLevelType w:val="hybridMultilevel"/>
    <w:tmpl w:val="C9A2D172"/>
    <w:lvl w:ilvl="0" w:tplc="2D50B066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1ED"/>
    <w:rsid w:val="00011D7B"/>
    <w:rsid w:val="00023B50"/>
    <w:rsid w:val="00030964"/>
    <w:rsid w:val="00075898"/>
    <w:rsid w:val="00087B0F"/>
    <w:rsid w:val="000C1E40"/>
    <w:rsid w:val="000D247E"/>
    <w:rsid w:val="000F3B5A"/>
    <w:rsid w:val="001156E2"/>
    <w:rsid w:val="00131B61"/>
    <w:rsid w:val="00167070"/>
    <w:rsid w:val="00194B1B"/>
    <w:rsid w:val="001A2A9F"/>
    <w:rsid w:val="001B326D"/>
    <w:rsid w:val="001B4013"/>
    <w:rsid w:val="001E16C8"/>
    <w:rsid w:val="00240942"/>
    <w:rsid w:val="00251FD3"/>
    <w:rsid w:val="00281330"/>
    <w:rsid w:val="00281C21"/>
    <w:rsid w:val="002826DE"/>
    <w:rsid w:val="002B2FEA"/>
    <w:rsid w:val="00315AAE"/>
    <w:rsid w:val="003475AD"/>
    <w:rsid w:val="00356701"/>
    <w:rsid w:val="0035722A"/>
    <w:rsid w:val="00394BC8"/>
    <w:rsid w:val="003B7DE5"/>
    <w:rsid w:val="004216F0"/>
    <w:rsid w:val="004402F7"/>
    <w:rsid w:val="00455349"/>
    <w:rsid w:val="0046180A"/>
    <w:rsid w:val="00475633"/>
    <w:rsid w:val="004804CC"/>
    <w:rsid w:val="00492114"/>
    <w:rsid w:val="004B4C78"/>
    <w:rsid w:val="004C1F54"/>
    <w:rsid w:val="004E3A44"/>
    <w:rsid w:val="00520A2F"/>
    <w:rsid w:val="005862BD"/>
    <w:rsid w:val="0059173C"/>
    <w:rsid w:val="005A092D"/>
    <w:rsid w:val="005B3CB3"/>
    <w:rsid w:val="005D0286"/>
    <w:rsid w:val="005E1402"/>
    <w:rsid w:val="005E68E0"/>
    <w:rsid w:val="005F70E4"/>
    <w:rsid w:val="00603BA9"/>
    <w:rsid w:val="00606D3B"/>
    <w:rsid w:val="00637BDF"/>
    <w:rsid w:val="00646C53"/>
    <w:rsid w:val="00652EED"/>
    <w:rsid w:val="006C456E"/>
    <w:rsid w:val="006F6ED9"/>
    <w:rsid w:val="007412B8"/>
    <w:rsid w:val="00746B62"/>
    <w:rsid w:val="00771D53"/>
    <w:rsid w:val="007C2C5E"/>
    <w:rsid w:val="008468BC"/>
    <w:rsid w:val="00883530"/>
    <w:rsid w:val="008A58A3"/>
    <w:rsid w:val="008B5AC0"/>
    <w:rsid w:val="008D61D7"/>
    <w:rsid w:val="008F69D1"/>
    <w:rsid w:val="00904EDB"/>
    <w:rsid w:val="009173A5"/>
    <w:rsid w:val="00940BF6"/>
    <w:rsid w:val="00967AD2"/>
    <w:rsid w:val="009B0500"/>
    <w:rsid w:val="009F24D5"/>
    <w:rsid w:val="009F3CEC"/>
    <w:rsid w:val="00A07355"/>
    <w:rsid w:val="00A13B12"/>
    <w:rsid w:val="00A66CD8"/>
    <w:rsid w:val="00A84BAC"/>
    <w:rsid w:val="00A87319"/>
    <w:rsid w:val="00A96228"/>
    <w:rsid w:val="00AC1D18"/>
    <w:rsid w:val="00AD68B4"/>
    <w:rsid w:val="00AD6FD2"/>
    <w:rsid w:val="00AD7A42"/>
    <w:rsid w:val="00B024DE"/>
    <w:rsid w:val="00B15904"/>
    <w:rsid w:val="00B22795"/>
    <w:rsid w:val="00B261A2"/>
    <w:rsid w:val="00B50BBD"/>
    <w:rsid w:val="00B571ED"/>
    <w:rsid w:val="00B57F81"/>
    <w:rsid w:val="00B80957"/>
    <w:rsid w:val="00B95655"/>
    <w:rsid w:val="00BE38A5"/>
    <w:rsid w:val="00BF7EA0"/>
    <w:rsid w:val="00C33500"/>
    <w:rsid w:val="00C60537"/>
    <w:rsid w:val="00C618DA"/>
    <w:rsid w:val="00C65BC0"/>
    <w:rsid w:val="00C86BEE"/>
    <w:rsid w:val="00C92D95"/>
    <w:rsid w:val="00C9450C"/>
    <w:rsid w:val="00CA0A27"/>
    <w:rsid w:val="00CD63CB"/>
    <w:rsid w:val="00D11A6F"/>
    <w:rsid w:val="00D11DF1"/>
    <w:rsid w:val="00D2272D"/>
    <w:rsid w:val="00D27442"/>
    <w:rsid w:val="00D56023"/>
    <w:rsid w:val="00DB3377"/>
    <w:rsid w:val="00DD0522"/>
    <w:rsid w:val="00DD1AAA"/>
    <w:rsid w:val="00DE20EB"/>
    <w:rsid w:val="00E361F6"/>
    <w:rsid w:val="00E3696E"/>
    <w:rsid w:val="00E65CBA"/>
    <w:rsid w:val="00E81BF4"/>
    <w:rsid w:val="00E821E2"/>
    <w:rsid w:val="00EC5A4B"/>
    <w:rsid w:val="00F01175"/>
    <w:rsid w:val="00F07F14"/>
    <w:rsid w:val="00F55C89"/>
    <w:rsid w:val="00F91139"/>
    <w:rsid w:val="00FA5E4B"/>
    <w:rsid w:val="00FD3271"/>
    <w:rsid w:val="00FF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CEBCDF"/>
  <w15:chartTrackingRefBased/>
  <w15:docId w15:val="{694D044B-0B4C-44EF-88E7-4BB4C6528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EA0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67AD2"/>
    <w:rPr>
      <w:color w:val="0563C1" w:themeColor="hyperlink"/>
      <w:u w:val="single"/>
    </w:rPr>
  </w:style>
  <w:style w:type="character" w:customStyle="1" w:styleId="Mention1nonrsolue">
    <w:name w:val="Mention1 non résolue"/>
    <w:basedOn w:val="Policepardfaut"/>
    <w:uiPriority w:val="99"/>
    <w:semiHidden/>
    <w:unhideWhenUsed/>
    <w:rsid w:val="004B4C78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rsid w:val="00C33500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rsid w:val="00B2279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B22795"/>
    <w:rPr>
      <w:color w:val="212120"/>
      <w:kern w:val="28"/>
    </w:rPr>
  </w:style>
  <w:style w:type="paragraph" w:styleId="Pieddepage">
    <w:name w:val="footer"/>
    <w:basedOn w:val="Normal"/>
    <w:link w:val="PieddepageCar"/>
    <w:rsid w:val="00B22795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B22795"/>
    <w:rPr>
      <w:color w:val="212120"/>
      <w:kern w:val="28"/>
    </w:rPr>
  </w:style>
  <w:style w:type="paragraph" w:styleId="Paragraphedeliste">
    <w:name w:val="List Paragraph"/>
    <w:basedOn w:val="Normal"/>
    <w:uiPriority w:val="34"/>
    <w:qFormat/>
    <w:rsid w:val="0059173C"/>
    <w:pPr>
      <w:ind w:left="720"/>
      <w:contextualSpacing/>
    </w:pPr>
  </w:style>
  <w:style w:type="paragraph" w:styleId="Textedebulles">
    <w:name w:val="Balloon Text"/>
    <w:basedOn w:val="Normal"/>
    <w:link w:val="TextedebullesCar"/>
    <w:semiHidden/>
    <w:unhideWhenUsed/>
    <w:rsid w:val="0016707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167070"/>
    <w:rPr>
      <w:rFonts w:ascii="Segoe UI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a\AppData\Roaming\Microsoft\Templates\Brochure%20d&#8217;entreprise%20de%20technologie%20(d&#233;pliant%20&#224;%20trois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 à trois pages)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Links>
    <vt:vector size="12" baseType="variant">
      <vt:variant>
        <vt:i4>3407985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Settings\tamic\Desktop\TC999D\TC9990102D-PB\TC9990102-IMG02.jpg</vt:lpwstr>
      </vt:variant>
      <vt:variant>
        <vt:lpwstr/>
      </vt:variant>
      <vt:variant>
        <vt:i4>3276913</vt:i4>
      </vt:variant>
      <vt:variant>
        <vt:i4>-1</vt:i4>
      </vt:variant>
      <vt:variant>
        <vt:i4>1028</vt:i4>
      </vt:variant>
      <vt:variant>
        <vt:i4>1</vt:i4>
      </vt:variant>
      <vt:variant>
        <vt:lpwstr>C:\Documents and Settings\tamic\Desktop\TC999D\TC9990102D-PB\TC9990102-IMG04.jpg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</dc:creator>
  <cp:keywords/>
  <dc:description/>
  <cp:lastModifiedBy>Joana</cp:lastModifiedBy>
  <cp:revision>4</cp:revision>
  <cp:lastPrinted>2024-05-23T16:56:00Z</cp:lastPrinted>
  <dcterms:created xsi:type="dcterms:W3CDTF">2024-05-27T15:32:00Z</dcterms:created>
  <dcterms:modified xsi:type="dcterms:W3CDTF">2024-06-06T07:32:00Z</dcterms:modified>
</cp:coreProperties>
</file>